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4B2E" w14:textId="77777777" w:rsidR="000F4B62" w:rsidRDefault="000F4B62" w:rsidP="000F4B62">
      <w:pPr>
        <w:rPr>
          <w:rFonts w:ascii="Century Gothic" w:hAnsi="Century Gothic" w:cs="Arial"/>
          <w:sz w:val="20"/>
          <w:lang w:val="en-US"/>
        </w:rPr>
      </w:pPr>
    </w:p>
    <w:p w14:paraId="42D101E6" w14:textId="77777777" w:rsidR="00E27F4C" w:rsidRPr="00E27F4C" w:rsidRDefault="00E27F4C" w:rsidP="00E27F4C">
      <w:pPr>
        <w:jc w:val="right"/>
        <w:rPr>
          <w:rFonts w:ascii="Century Gothic" w:hAnsi="Century Gothic" w:cs="Arial"/>
          <w:b/>
          <w:sz w:val="22"/>
          <w:szCs w:val="22"/>
        </w:rPr>
      </w:pPr>
    </w:p>
    <w:p w14:paraId="67429FDB" w14:textId="77777777" w:rsidR="00E27F4C" w:rsidRPr="006763A7" w:rsidRDefault="00E27F4C" w:rsidP="00E27F4C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>YPP</w:t>
      </w:r>
      <w:r w:rsidR="00521DFE">
        <w:rPr>
          <w:rFonts w:ascii="Century Gothic" w:hAnsi="Century Gothic" w:cs="Arial"/>
          <w:b/>
          <w:sz w:val="22"/>
          <w:szCs w:val="22"/>
        </w:rPr>
        <w:t xml:space="preserve"> SUITABILITY </w:t>
      </w:r>
      <w:r w:rsidRPr="006763A7">
        <w:rPr>
          <w:rFonts w:ascii="Century Gothic" w:hAnsi="Century Gothic" w:cs="Arial"/>
          <w:b/>
          <w:sz w:val="22"/>
          <w:szCs w:val="22"/>
        </w:rPr>
        <w:t xml:space="preserve">QUESTIONNAIRE </w:t>
      </w:r>
    </w:p>
    <w:p w14:paraId="01FB8375" w14:textId="77777777" w:rsidR="00E27F4C" w:rsidRPr="006763A7" w:rsidRDefault="00E27F4C" w:rsidP="00E27F4C">
      <w:pPr>
        <w:rPr>
          <w:rFonts w:ascii="Century Gothic" w:hAnsi="Century Gothic" w:cs="Arial"/>
          <w:sz w:val="22"/>
          <w:szCs w:val="22"/>
        </w:rPr>
      </w:pPr>
    </w:p>
    <w:p w14:paraId="28EECC63" w14:textId="77777777" w:rsidR="00E27F4C" w:rsidRPr="006763A7" w:rsidRDefault="00E27F4C" w:rsidP="00E27F4C">
      <w:pPr>
        <w:rPr>
          <w:rFonts w:ascii="Century Gothic" w:hAnsi="Century Gothic" w:cs="Arial"/>
          <w:sz w:val="22"/>
          <w:szCs w:val="22"/>
        </w:rPr>
      </w:pPr>
    </w:p>
    <w:p w14:paraId="6C23C43C" w14:textId="77777777" w:rsidR="00340F2D" w:rsidRPr="006763A7" w:rsidRDefault="00340F2D" w:rsidP="00E27F4C">
      <w:pPr>
        <w:rPr>
          <w:rFonts w:ascii="Century Gothic" w:hAnsi="Century Gothic" w:cs="Arial"/>
          <w:sz w:val="22"/>
          <w:szCs w:val="22"/>
        </w:rPr>
      </w:pPr>
    </w:p>
    <w:p w14:paraId="332C3393" w14:textId="77777777" w:rsidR="00E27F4C" w:rsidRPr="006763A7" w:rsidRDefault="00E27F4C" w:rsidP="00E27F4C">
      <w:pPr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>Please complete all the questions below:</w:t>
      </w:r>
    </w:p>
    <w:p w14:paraId="41C358F5" w14:textId="77777777" w:rsidR="00E27F4C" w:rsidRPr="006763A7" w:rsidRDefault="00E27F4C" w:rsidP="00E27F4C">
      <w:pPr>
        <w:rPr>
          <w:rFonts w:ascii="Century Gothic" w:hAnsi="Century Gothic" w:cs="Arial"/>
          <w:sz w:val="22"/>
          <w:szCs w:val="22"/>
        </w:rPr>
      </w:pPr>
    </w:p>
    <w:p w14:paraId="7E387E93" w14:textId="77777777" w:rsidR="00E27F4C" w:rsidRPr="006763A7" w:rsidRDefault="00E27F4C" w:rsidP="00E27F4C">
      <w:pPr>
        <w:rPr>
          <w:rFonts w:ascii="Century Gothic" w:hAnsi="Century Gothic" w:cs="Arial"/>
          <w:sz w:val="22"/>
          <w:szCs w:val="22"/>
        </w:rPr>
      </w:pPr>
    </w:p>
    <w:p w14:paraId="585CC9DB" w14:textId="54A1B3BB" w:rsidR="00E27F4C" w:rsidRPr="006763A7" w:rsidRDefault="00E27F4C" w:rsidP="00E27F4C">
      <w:pPr>
        <w:numPr>
          <w:ilvl w:val="0"/>
          <w:numId w:val="1"/>
        </w:numPr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a) Describe the biggest challenge you have overcome</w:t>
      </w:r>
      <w:r w:rsidR="002F6DFC">
        <w:rPr>
          <w:rFonts w:ascii="Century Gothic" w:hAnsi="Century Gothic" w:cs="Arial"/>
          <w:sz w:val="22"/>
          <w:szCs w:val="22"/>
        </w:rPr>
        <w:t xml:space="preserve"> </w:t>
      </w:r>
      <w:r w:rsidR="00CC4F60">
        <w:rPr>
          <w:rFonts w:ascii="Century Gothic" w:hAnsi="Century Gothic" w:cs="Arial"/>
          <w:sz w:val="22"/>
          <w:szCs w:val="22"/>
        </w:rPr>
        <w:t>during life</w:t>
      </w:r>
      <w:r w:rsidR="002F6DFC">
        <w:rPr>
          <w:rFonts w:ascii="Century Gothic" w:hAnsi="Century Gothic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002133" w:rsidRPr="006763A7" w14:paraId="0A679CC7" w14:textId="77777777" w:rsidTr="00002133">
        <w:tc>
          <w:tcPr>
            <w:tcW w:w="9607" w:type="dxa"/>
          </w:tcPr>
          <w:p w14:paraId="7AB8CB85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E649BEA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4BE1762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B93C6FE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F45E78C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7D0C791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F84DA1F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6B0A5F0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1DAB764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EBA2A95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70052E6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27900F3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7261103" w14:textId="77777777" w:rsidR="00002133" w:rsidRPr="006763A7" w:rsidRDefault="00002133" w:rsidP="00002133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43F62C13" w14:textId="77777777" w:rsidR="00002133" w:rsidRPr="006763A7" w:rsidRDefault="00002133" w:rsidP="00002133">
      <w:pPr>
        <w:rPr>
          <w:rFonts w:ascii="Century Gothic" w:hAnsi="Century Gothic" w:cs="Arial"/>
          <w:sz w:val="22"/>
          <w:szCs w:val="22"/>
        </w:rPr>
      </w:pPr>
    </w:p>
    <w:p w14:paraId="5605AE11" w14:textId="77777777" w:rsidR="00002133" w:rsidRPr="006763A7" w:rsidRDefault="00002133" w:rsidP="00E27F4C">
      <w:pPr>
        <w:spacing w:line="360" w:lineRule="auto"/>
        <w:ind w:left="360"/>
        <w:rPr>
          <w:rFonts w:ascii="Century Gothic" w:hAnsi="Century Gothic" w:cs="Arial"/>
          <w:sz w:val="22"/>
          <w:szCs w:val="22"/>
        </w:rPr>
      </w:pPr>
    </w:p>
    <w:p w14:paraId="32F3A1DC" w14:textId="77777777" w:rsidR="00002133" w:rsidRPr="006763A7" w:rsidRDefault="00002133" w:rsidP="00E27F4C">
      <w:pPr>
        <w:spacing w:line="360" w:lineRule="auto"/>
        <w:ind w:left="360"/>
        <w:rPr>
          <w:rFonts w:ascii="Century Gothic" w:hAnsi="Century Gothic" w:cs="Arial"/>
          <w:sz w:val="22"/>
          <w:szCs w:val="22"/>
        </w:rPr>
      </w:pPr>
    </w:p>
    <w:p w14:paraId="47954D0A" w14:textId="6C03428C" w:rsidR="00E27F4C" w:rsidRPr="006763A7" w:rsidRDefault="00E27F4C" w:rsidP="00E27F4C">
      <w:pPr>
        <w:spacing w:line="360" w:lineRule="auto"/>
        <w:ind w:left="360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b) How did you overcome</w:t>
      </w:r>
      <w:r w:rsidR="002F6DFC">
        <w:rPr>
          <w:rFonts w:ascii="Century Gothic" w:hAnsi="Century Gothic" w:cs="Arial"/>
          <w:sz w:val="22"/>
          <w:szCs w:val="22"/>
        </w:rPr>
        <w:t xml:space="preserve"> this </w:t>
      </w:r>
      <w:r w:rsidR="00CC4F60">
        <w:rPr>
          <w:rFonts w:ascii="Century Gothic" w:hAnsi="Century Gothic" w:cs="Arial"/>
          <w:sz w:val="22"/>
          <w:szCs w:val="22"/>
        </w:rPr>
        <w:t>challenge?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002133" w:rsidRPr="006763A7" w14:paraId="76FF724A" w14:textId="77777777" w:rsidTr="00FE6BFC">
        <w:tc>
          <w:tcPr>
            <w:tcW w:w="9607" w:type="dxa"/>
          </w:tcPr>
          <w:p w14:paraId="45B9437C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F5ED77E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47DE8BF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D56B77D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2C9F08E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81E4FA1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DE19760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2790715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81175DD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0E372D5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0B91D2A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8A0882F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1954832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40D06FB4" w14:textId="77777777" w:rsidR="00002133" w:rsidRPr="006763A7" w:rsidRDefault="00002133" w:rsidP="00002133">
      <w:pPr>
        <w:rPr>
          <w:rFonts w:ascii="Century Gothic" w:hAnsi="Century Gothic" w:cs="Arial"/>
          <w:sz w:val="22"/>
          <w:szCs w:val="22"/>
        </w:rPr>
      </w:pPr>
    </w:p>
    <w:p w14:paraId="175A18BF" w14:textId="77777777" w:rsidR="00E27F4C" w:rsidRPr="006763A7" w:rsidRDefault="00E27F4C" w:rsidP="00E27F4C">
      <w:pPr>
        <w:spacing w:line="360" w:lineRule="auto"/>
        <w:ind w:left="360"/>
        <w:rPr>
          <w:rFonts w:ascii="Century Gothic" w:hAnsi="Century Gothic" w:cs="Arial"/>
          <w:sz w:val="22"/>
          <w:szCs w:val="22"/>
        </w:rPr>
      </w:pPr>
    </w:p>
    <w:p w14:paraId="76740E62" w14:textId="77777777" w:rsidR="00002133" w:rsidRPr="006763A7" w:rsidRDefault="00002133" w:rsidP="00E27F4C">
      <w:pPr>
        <w:spacing w:line="360" w:lineRule="auto"/>
        <w:ind w:left="360"/>
        <w:rPr>
          <w:rFonts w:ascii="Century Gothic" w:hAnsi="Century Gothic" w:cs="Arial"/>
          <w:sz w:val="22"/>
          <w:szCs w:val="22"/>
        </w:rPr>
      </w:pPr>
    </w:p>
    <w:p w14:paraId="5D58ABE1" w14:textId="77777777" w:rsidR="00002133" w:rsidRPr="006763A7" w:rsidRDefault="00002133" w:rsidP="00E27F4C">
      <w:pPr>
        <w:spacing w:line="360" w:lineRule="auto"/>
        <w:ind w:left="360"/>
        <w:rPr>
          <w:rFonts w:ascii="Century Gothic" w:hAnsi="Century Gothic" w:cs="Arial"/>
          <w:sz w:val="22"/>
          <w:szCs w:val="22"/>
        </w:rPr>
      </w:pPr>
    </w:p>
    <w:p w14:paraId="2DC6AE55" w14:textId="77777777" w:rsidR="00E27F4C" w:rsidRPr="006763A7" w:rsidRDefault="00E27F4C" w:rsidP="00E27F4C">
      <w:pPr>
        <w:numPr>
          <w:ilvl w:val="0"/>
          <w:numId w:val="1"/>
        </w:num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lastRenderedPageBreak/>
        <w:t>Name an achievement that you feel particularly proud of during your academic career?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002133" w:rsidRPr="006763A7" w14:paraId="6EF55F44" w14:textId="77777777" w:rsidTr="00FE6BFC">
        <w:tc>
          <w:tcPr>
            <w:tcW w:w="9607" w:type="dxa"/>
          </w:tcPr>
          <w:p w14:paraId="3A1AB351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2D5E0C5C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0C0CE869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663CC674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449646D4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54280210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1DE411DB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518DC391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469476AE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4899C55B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4E350D39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64492363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  <w:p w14:paraId="64DF8B71" w14:textId="77777777" w:rsidR="00002133" w:rsidRPr="006763A7" w:rsidRDefault="00002133" w:rsidP="00002133">
            <w:pPr>
              <w:pStyle w:val="ListParagraph"/>
              <w:ind w:left="3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56549F26" w14:textId="77777777" w:rsidR="00002133" w:rsidRPr="006763A7" w:rsidRDefault="00002133" w:rsidP="00002133">
      <w:pPr>
        <w:rPr>
          <w:rFonts w:ascii="Century Gothic" w:hAnsi="Century Gothic" w:cs="Arial"/>
          <w:sz w:val="22"/>
          <w:szCs w:val="22"/>
        </w:rPr>
      </w:pPr>
    </w:p>
    <w:p w14:paraId="076A60EE" w14:textId="77777777" w:rsidR="00002133" w:rsidRPr="006763A7" w:rsidRDefault="00002133" w:rsidP="00002133">
      <w:pPr>
        <w:rPr>
          <w:rFonts w:ascii="Century Gothic" w:hAnsi="Century Gothic" w:cs="Arial"/>
          <w:sz w:val="22"/>
          <w:szCs w:val="22"/>
        </w:rPr>
      </w:pPr>
    </w:p>
    <w:p w14:paraId="17154210" w14:textId="645B7BDF" w:rsidR="00E27F4C" w:rsidRPr="006763A7" w:rsidRDefault="00E27F4C" w:rsidP="00E27F4C">
      <w:pPr>
        <w:numPr>
          <w:ilvl w:val="0"/>
          <w:numId w:val="1"/>
        </w:num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 xml:space="preserve">Explain why you believe that you will successfully complete </w:t>
      </w:r>
      <w:r w:rsidR="002F6DFC">
        <w:rPr>
          <w:rFonts w:ascii="Century Gothic" w:hAnsi="Century Gothic" w:cs="Arial"/>
          <w:b/>
          <w:sz w:val="22"/>
          <w:szCs w:val="22"/>
        </w:rPr>
        <w:t>the YPP</w:t>
      </w:r>
      <w:r w:rsidRPr="006763A7">
        <w:rPr>
          <w:rFonts w:ascii="Century Gothic" w:hAnsi="Century Gothic" w:cs="Arial"/>
          <w:b/>
          <w:sz w:val="22"/>
          <w:szCs w:val="22"/>
        </w:rPr>
        <w:t xml:space="preserve"> programme?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002133" w:rsidRPr="006763A7" w14:paraId="0AAC6A0C" w14:textId="77777777" w:rsidTr="00FE6BFC">
        <w:tc>
          <w:tcPr>
            <w:tcW w:w="9607" w:type="dxa"/>
          </w:tcPr>
          <w:p w14:paraId="25940AC0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B6D1E4C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4302C70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725B4EF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C9AEC0B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E5E5D2E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52978DD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30E973E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1CD0103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0ACA19D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9C0CF7D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4E4C4E1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761B6BE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136D0BBB" w14:textId="77777777" w:rsidR="00002133" w:rsidRPr="006763A7" w:rsidRDefault="00002133" w:rsidP="00002133">
      <w:pPr>
        <w:rPr>
          <w:rFonts w:ascii="Century Gothic" w:hAnsi="Century Gothic" w:cs="Arial"/>
          <w:sz w:val="22"/>
          <w:szCs w:val="22"/>
        </w:rPr>
      </w:pPr>
    </w:p>
    <w:p w14:paraId="5967AF57" w14:textId="77777777" w:rsidR="00002133" w:rsidRPr="006763A7" w:rsidRDefault="00002133" w:rsidP="00002133">
      <w:pPr>
        <w:rPr>
          <w:rFonts w:ascii="Century Gothic" w:hAnsi="Century Gothic" w:cs="Arial"/>
          <w:sz w:val="22"/>
          <w:szCs w:val="22"/>
        </w:rPr>
      </w:pPr>
    </w:p>
    <w:p w14:paraId="79BE9576" w14:textId="2EA326C5" w:rsidR="00002133" w:rsidRPr="006763A7" w:rsidRDefault="00E27F4C" w:rsidP="00002133">
      <w:pPr>
        <w:numPr>
          <w:ilvl w:val="0"/>
          <w:numId w:val="1"/>
        </w:num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 xml:space="preserve">What </w:t>
      </w:r>
      <w:r w:rsidR="002F6DFC">
        <w:rPr>
          <w:rFonts w:ascii="Century Gothic" w:hAnsi="Century Gothic" w:cs="Arial"/>
          <w:b/>
          <w:sz w:val="22"/>
          <w:szCs w:val="22"/>
        </w:rPr>
        <w:t xml:space="preserve"> motivated you to choose the study field</w:t>
      </w:r>
      <w:r w:rsidRPr="006763A7">
        <w:rPr>
          <w:rFonts w:ascii="Century Gothic" w:hAnsi="Century Gothic" w:cs="Arial"/>
          <w:b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002133" w:rsidRPr="006763A7" w14:paraId="0116720A" w14:textId="77777777" w:rsidTr="00FE6BFC">
        <w:tc>
          <w:tcPr>
            <w:tcW w:w="9607" w:type="dxa"/>
          </w:tcPr>
          <w:p w14:paraId="1F78CF8C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8BEF51D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0CE4FC5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5D72AAF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A8D478C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8FECD1C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20F5968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1E5A108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15F76DF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65FEDA7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92CF2B0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C673921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F07961C" w14:textId="77777777" w:rsidR="00002133" w:rsidRPr="006763A7" w:rsidRDefault="00002133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55219025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03A3C339" w14:textId="77777777" w:rsidR="00E27F4C" w:rsidRPr="006763A7" w:rsidRDefault="00E27F4C" w:rsidP="00E27F4C">
      <w:pPr>
        <w:numPr>
          <w:ilvl w:val="0"/>
          <w:numId w:val="1"/>
        </w:num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lastRenderedPageBreak/>
        <w:t>Reflecting on your academic &amp; personal life, complete the following sentences (NB: There is no right or wrong answer):</w:t>
      </w:r>
    </w:p>
    <w:p w14:paraId="3C85103D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57CCC648" w14:textId="77777777" w:rsidR="00E27F4C" w:rsidRPr="006763A7" w:rsidRDefault="00E27F4C" w:rsidP="00E27F4C">
      <w:pPr>
        <w:numPr>
          <w:ilvl w:val="0"/>
          <w:numId w:val="2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I feel strong when  ___________________________________________________________</w:t>
      </w:r>
    </w:p>
    <w:p w14:paraId="65DF94FE" w14:textId="77777777" w:rsidR="00E27F4C" w:rsidRPr="006763A7" w:rsidRDefault="00E27F4C" w:rsidP="00E27F4C">
      <w:pPr>
        <w:spacing w:line="360" w:lineRule="auto"/>
        <w:ind w:left="60"/>
        <w:rPr>
          <w:rFonts w:ascii="Century Gothic" w:hAnsi="Century Gothic" w:cs="Arial"/>
          <w:sz w:val="22"/>
          <w:szCs w:val="22"/>
        </w:rPr>
      </w:pPr>
    </w:p>
    <w:p w14:paraId="4D63B023" w14:textId="77777777" w:rsidR="00E27F4C" w:rsidRPr="006763A7" w:rsidRDefault="00E27F4C" w:rsidP="00E27F4C">
      <w:pPr>
        <w:numPr>
          <w:ilvl w:val="0"/>
          <w:numId w:val="2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I feel limited when ___________________________________________________________</w:t>
      </w:r>
    </w:p>
    <w:p w14:paraId="0468FCB8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4AB3D5B1" w14:textId="77777777" w:rsidR="00E27F4C" w:rsidRPr="006763A7" w:rsidRDefault="00E27F4C" w:rsidP="00E27F4C">
      <w:pPr>
        <w:numPr>
          <w:ilvl w:val="0"/>
          <w:numId w:val="2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I value ______________</w:t>
      </w:r>
      <w:r w:rsidR="00A90AF1" w:rsidRPr="006763A7">
        <w:rPr>
          <w:rFonts w:ascii="Century Gothic" w:hAnsi="Century Gothic" w:cs="Arial"/>
          <w:sz w:val="22"/>
          <w:szCs w:val="22"/>
        </w:rPr>
        <w:t>___________</w:t>
      </w:r>
      <w:r w:rsidRPr="006763A7">
        <w:rPr>
          <w:rFonts w:ascii="Century Gothic" w:hAnsi="Century Gothic" w:cs="Arial"/>
          <w:sz w:val="22"/>
          <w:szCs w:val="22"/>
        </w:rPr>
        <w:t>_____________________________________________</w:t>
      </w:r>
    </w:p>
    <w:p w14:paraId="7019BFA3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26D9D657" w14:textId="77777777" w:rsidR="00E27F4C" w:rsidRPr="006763A7" w:rsidRDefault="00E27F4C" w:rsidP="00E27F4C">
      <w:pPr>
        <w:numPr>
          <w:ilvl w:val="0"/>
          <w:numId w:val="2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 xml:space="preserve">Life is </w:t>
      </w:r>
      <w:r w:rsidR="00A90AF1" w:rsidRPr="006763A7">
        <w:rPr>
          <w:rFonts w:ascii="Century Gothic" w:hAnsi="Century Gothic" w:cs="Arial"/>
          <w:sz w:val="22"/>
          <w:szCs w:val="22"/>
        </w:rPr>
        <w:t>_____________</w:t>
      </w:r>
      <w:r w:rsidRPr="006763A7">
        <w:rPr>
          <w:rFonts w:ascii="Century Gothic" w:hAnsi="Century Gothic" w:cs="Arial"/>
          <w:sz w:val="22"/>
          <w:szCs w:val="22"/>
        </w:rPr>
        <w:t>___________________________________________________________</w:t>
      </w:r>
    </w:p>
    <w:p w14:paraId="0E00807B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444D9CFD" w14:textId="77777777" w:rsidR="00E27F4C" w:rsidRPr="006763A7" w:rsidRDefault="00E27F4C" w:rsidP="00E27F4C">
      <w:pPr>
        <w:numPr>
          <w:ilvl w:val="0"/>
          <w:numId w:val="2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People should _____</w:t>
      </w:r>
      <w:r w:rsidR="00A90AF1" w:rsidRPr="006763A7">
        <w:rPr>
          <w:rFonts w:ascii="Century Gothic" w:hAnsi="Century Gothic" w:cs="Arial"/>
          <w:sz w:val="22"/>
          <w:szCs w:val="22"/>
        </w:rPr>
        <w:t>____</w:t>
      </w:r>
      <w:r w:rsidRPr="006763A7">
        <w:rPr>
          <w:rFonts w:ascii="Century Gothic" w:hAnsi="Century Gothic" w:cs="Arial"/>
          <w:sz w:val="22"/>
          <w:szCs w:val="22"/>
        </w:rPr>
        <w:t>______________________________________________________</w:t>
      </w:r>
    </w:p>
    <w:p w14:paraId="708C797D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581D999C" w14:textId="77777777" w:rsidR="00E27F4C" w:rsidRPr="006763A7" w:rsidRDefault="00E27F4C" w:rsidP="00E27F4C">
      <w:pPr>
        <w:numPr>
          <w:ilvl w:val="0"/>
          <w:numId w:val="1"/>
        </w:num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 xml:space="preserve">Highlight the career goals that you are hoping to achieve </w:t>
      </w:r>
    </w:p>
    <w:p w14:paraId="029AD06A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083A24B7" w14:textId="77777777" w:rsidR="00E27F4C" w:rsidRPr="006763A7" w:rsidRDefault="00E27F4C" w:rsidP="00E27F4C">
      <w:pPr>
        <w:numPr>
          <w:ilvl w:val="0"/>
          <w:numId w:val="3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Within the next year ____</w:t>
      </w:r>
      <w:r w:rsidR="00A90AF1" w:rsidRPr="006763A7">
        <w:rPr>
          <w:rFonts w:ascii="Century Gothic" w:hAnsi="Century Gothic" w:cs="Arial"/>
          <w:sz w:val="22"/>
          <w:szCs w:val="22"/>
        </w:rPr>
        <w:t>_____________</w:t>
      </w:r>
      <w:r w:rsidRPr="006763A7">
        <w:rPr>
          <w:rFonts w:ascii="Century Gothic" w:hAnsi="Century Gothic" w:cs="Arial"/>
          <w:sz w:val="22"/>
          <w:szCs w:val="22"/>
        </w:rPr>
        <w:t>_______________________________________</w:t>
      </w:r>
    </w:p>
    <w:p w14:paraId="399F286C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29DE7A96" w14:textId="77777777" w:rsidR="00E27F4C" w:rsidRPr="006763A7" w:rsidRDefault="00E27F4C" w:rsidP="00E27F4C">
      <w:pPr>
        <w:numPr>
          <w:ilvl w:val="0"/>
          <w:numId w:val="3"/>
        </w:numPr>
        <w:spacing w:line="360" w:lineRule="auto"/>
        <w:rPr>
          <w:rFonts w:ascii="Century Gothic" w:hAnsi="Century Gothic" w:cs="Arial"/>
          <w:sz w:val="22"/>
          <w:szCs w:val="22"/>
        </w:rPr>
      </w:pPr>
      <w:r w:rsidRPr="006763A7">
        <w:rPr>
          <w:rFonts w:ascii="Century Gothic" w:hAnsi="Century Gothic" w:cs="Arial"/>
          <w:sz w:val="22"/>
          <w:szCs w:val="22"/>
        </w:rPr>
        <w:t>Within 3 years ___________</w:t>
      </w:r>
      <w:r w:rsidR="00A90AF1" w:rsidRPr="006763A7">
        <w:rPr>
          <w:rFonts w:ascii="Century Gothic" w:hAnsi="Century Gothic" w:cs="Arial"/>
          <w:sz w:val="22"/>
          <w:szCs w:val="22"/>
        </w:rPr>
        <w:t>_______________</w:t>
      </w:r>
      <w:r w:rsidRPr="006763A7">
        <w:rPr>
          <w:rFonts w:ascii="Century Gothic" w:hAnsi="Century Gothic" w:cs="Arial"/>
          <w:sz w:val="22"/>
          <w:szCs w:val="22"/>
        </w:rPr>
        <w:t>____________________________________</w:t>
      </w:r>
    </w:p>
    <w:p w14:paraId="5711A25C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5A8E8367" w14:textId="4393B7CD" w:rsidR="00E27F4C" w:rsidRPr="006763A7" w:rsidRDefault="00E27F4C" w:rsidP="00E27F4C">
      <w:pPr>
        <w:numPr>
          <w:ilvl w:val="0"/>
          <w:numId w:val="1"/>
        </w:num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 xml:space="preserve">Motivate why YOU should be selected for the YPP Programme (in no more than </w:t>
      </w:r>
      <w:r w:rsidR="00CC4F60">
        <w:rPr>
          <w:rFonts w:ascii="Century Gothic" w:hAnsi="Century Gothic" w:cs="Arial"/>
          <w:b/>
          <w:sz w:val="22"/>
          <w:szCs w:val="22"/>
        </w:rPr>
        <w:t>500</w:t>
      </w:r>
      <w:r w:rsidRPr="006763A7">
        <w:rPr>
          <w:rFonts w:ascii="Century Gothic" w:hAnsi="Century Gothic" w:cs="Arial"/>
          <w:b/>
          <w:sz w:val="22"/>
          <w:szCs w:val="22"/>
        </w:rPr>
        <w:t xml:space="preserve">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A90AF1" w:rsidRPr="006763A7" w14:paraId="5ADEBBD9" w14:textId="77777777" w:rsidTr="00FE6BFC">
        <w:tc>
          <w:tcPr>
            <w:tcW w:w="9607" w:type="dxa"/>
          </w:tcPr>
          <w:p w14:paraId="2853FA6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8BA4884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D7CB68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47383A8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E8E8E5D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DF84075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7CD849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264AEFC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B99C560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535C6D3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B19430D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32E1E9E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B596585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F987C26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7DFC008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DD6C10E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2B9213B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33CCB0B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E465370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AFBE5FF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CB360A5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88F8144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45EFA0C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AAB913A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2EF2302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B1EBB65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5081051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166F2BC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57ABAB6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059BC9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DA50EC6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034AFED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04DE373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71B9024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77574FE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0160BCB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8CF2437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DAD3808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94B8185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50B4937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A8A5FBA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9872315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059C588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EFBB146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8CC8D1D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A4E9312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36CD70F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18312CD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C74E65E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4BB657DA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D5511E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339CF35C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730D07D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6BB0A81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08EA818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BD36129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17431D77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04CE2138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2DD23A7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8ADB45B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AECD61C" w14:textId="77777777" w:rsidR="00A90AF1" w:rsidRPr="006763A7" w:rsidRDefault="00A90AF1" w:rsidP="00FE6BFC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2DD95F35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sz w:val="22"/>
          <w:szCs w:val="22"/>
        </w:rPr>
      </w:pPr>
    </w:p>
    <w:p w14:paraId="072632E6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>Applicants Signature:  _________________________</w:t>
      </w:r>
    </w:p>
    <w:p w14:paraId="5F7B4F56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b/>
          <w:sz w:val="22"/>
          <w:szCs w:val="22"/>
        </w:rPr>
      </w:pPr>
    </w:p>
    <w:p w14:paraId="189F6F69" w14:textId="77777777" w:rsidR="00E27F4C" w:rsidRPr="006763A7" w:rsidRDefault="00E27F4C" w:rsidP="00E27F4C">
      <w:pPr>
        <w:spacing w:line="360" w:lineRule="auto"/>
        <w:rPr>
          <w:rFonts w:ascii="Century Gothic" w:hAnsi="Century Gothic" w:cs="Arial"/>
          <w:b/>
          <w:sz w:val="22"/>
          <w:szCs w:val="22"/>
        </w:rPr>
      </w:pPr>
      <w:r w:rsidRPr="006763A7">
        <w:rPr>
          <w:rFonts w:ascii="Century Gothic" w:hAnsi="Century Gothic" w:cs="Arial"/>
          <w:b/>
          <w:sz w:val="22"/>
          <w:szCs w:val="22"/>
        </w:rPr>
        <w:t>Date of Application:     _________________________</w:t>
      </w:r>
    </w:p>
    <w:p w14:paraId="3781C877" w14:textId="77777777" w:rsidR="00F432D5" w:rsidRPr="006763A7" w:rsidRDefault="00F432D5" w:rsidP="00F432D5">
      <w:pPr>
        <w:ind w:right="-22"/>
        <w:rPr>
          <w:rFonts w:ascii="Century Gothic" w:hAnsi="Century Gothic"/>
          <w:sz w:val="22"/>
          <w:szCs w:val="22"/>
        </w:rPr>
      </w:pPr>
    </w:p>
    <w:sectPr w:rsidR="00F432D5" w:rsidRPr="006763A7" w:rsidSect="00F432D5">
      <w:headerReference w:type="first" r:id="rId7"/>
      <w:footerReference w:type="first" r:id="rId8"/>
      <w:pgSz w:w="11906" w:h="16838"/>
      <w:pgMar w:top="1526" w:right="849" w:bottom="1440" w:left="1440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B14EC" w14:textId="77777777" w:rsidR="007A45E7" w:rsidRDefault="007A45E7" w:rsidP="00C95D41">
      <w:r>
        <w:separator/>
      </w:r>
    </w:p>
  </w:endnote>
  <w:endnote w:type="continuationSeparator" w:id="0">
    <w:p w14:paraId="0F2CC730" w14:textId="77777777" w:rsidR="007A45E7" w:rsidRDefault="007A45E7" w:rsidP="00C9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Times New Roman"/>
    <w:charset w:val="00"/>
    <w:family w:val="auto"/>
    <w:pitch w:val="variable"/>
    <w:sig w:usb0="A00002FF" w:usb1="400000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Medium"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3DB8" w14:textId="77777777" w:rsidR="00C95D41" w:rsidRDefault="00BF0B0A" w:rsidP="00F5366B">
    <w:pPr>
      <w:pStyle w:val="BasicParagraph"/>
      <w:spacing w:line="276" w:lineRule="auto"/>
      <w:jc w:val="center"/>
    </w:pPr>
    <w:r w:rsidRPr="00BF0B0A">
      <w:rPr>
        <w:rFonts w:ascii="Century Gothic" w:hAnsi="Century Gothic" w:cs="Gotham Medium"/>
        <w:color w:val="1F497D" w:themeColor="text2"/>
        <w:spacing w:val="2"/>
        <w:sz w:val="18"/>
        <w:szCs w:val="18"/>
      </w:rPr>
      <w:t>www.elsenburg.com</w:t>
    </w:r>
    <w:r>
      <w:rPr>
        <w:rFonts w:ascii="Century Gothic" w:hAnsi="Century Gothic" w:cs="Gotham Medium"/>
        <w:color w:val="1F497D" w:themeColor="text2"/>
        <w:spacing w:val="2"/>
        <w:sz w:val="18"/>
        <w:szCs w:val="18"/>
      </w:rPr>
      <w:t xml:space="preserve">                    </w:t>
    </w:r>
    <w:r w:rsidR="00C95D41" w:rsidRPr="00C95D41">
      <w:rPr>
        <w:rFonts w:ascii="Century Gothic" w:hAnsi="Century Gothic" w:cs="Gotham Medium"/>
        <w:color w:val="1F497D" w:themeColor="text2"/>
        <w:spacing w:val="2"/>
        <w:sz w:val="18"/>
        <w:szCs w:val="18"/>
      </w:rPr>
      <w:t>www.</w:t>
    </w:r>
    <w:r w:rsidR="00821EEA">
      <w:rPr>
        <w:rFonts w:ascii="Century Gothic" w:hAnsi="Century Gothic" w:cs="Gotham Medium"/>
        <w:color w:val="1F497D" w:themeColor="text2"/>
        <w:spacing w:val="2"/>
        <w:sz w:val="18"/>
        <w:szCs w:val="18"/>
      </w:rPr>
      <w:t>westerncape</w:t>
    </w:r>
    <w:r w:rsidR="0047752B">
      <w:rPr>
        <w:rFonts w:ascii="Century Gothic" w:hAnsi="Century Gothic" w:cs="Gotham Medium"/>
        <w:color w:val="1F497D" w:themeColor="text2"/>
        <w:spacing w:val="2"/>
        <w:sz w:val="18"/>
        <w:szCs w:val="18"/>
      </w:rPr>
      <w:t>.go</w:t>
    </w:r>
    <w:r w:rsidR="002E356B">
      <w:rPr>
        <w:rFonts w:ascii="Century Gothic" w:hAnsi="Century Gothic" w:cs="Gotham Medium"/>
        <w:color w:val="1F497D" w:themeColor="text2"/>
        <w:spacing w:val="2"/>
        <w:sz w:val="18"/>
        <w:szCs w:val="18"/>
      </w:rPr>
      <w:t>v.za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01B3" w14:textId="77777777" w:rsidR="007A45E7" w:rsidRDefault="007A45E7" w:rsidP="00C95D41">
      <w:r>
        <w:separator/>
      </w:r>
    </w:p>
  </w:footnote>
  <w:footnote w:type="continuationSeparator" w:id="0">
    <w:p w14:paraId="6CE6CD68" w14:textId="77777777" w:rsidR="007A45E7" w:rsidRDefault="007A45E7" w:rsidP="00C95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2987" w14:textId="77777777" w:rsidR="00340F2D" w:rsidRDefault="00340F2D" w:rsidP="00340F2D">
    <w:pPr>
      <w:jc w:val="right"/>
      <w:rPr>
        <w:rFonts w:ascii="Century Gothic" w:hAnsi="Century Gothic" w:cs="Arial"/>
        <w:b/>
        <w:sz w:val="22"/>
        <w:szCs w:val="22"/>
      </w:rPr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2DD51909" wp14:editId="632E3680">
          <wp:simplePos x="0" y="0"/>
          <wp:positionH relativeFrom="column">
            <wp:posOffset>152400</wp:posOffset>
          </wp:positionH>
          <wp:positionV relativeFrom="paragraph">
            <wp:posOffset>-222250</wp:posOffset>
          </wp:positionV>
          <wp:extent cx="2417803" cy="925837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CG LOGO master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7803" cy="925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941828" w14:textId="77777777" w:rsidR="00340F2D" w:rsidRPr="00E27F4C" w:rsidRDefault="00340F2D" w:rsidP="00340F2D">
    <w:pPr>
      <w:jc w:val="right"/>
      <w:rPr>
        <w:rFonts w:ascii="Century Gothic" w:hAnsi="Century Gothic" w:cs="Arial"/>
        <w:b/>
        <w:sz w:val="22"/>
        <w:szCs w:val="22"/>
      </w:rPr>
    </w:pPr>
    <w:r w:rsidRPr="00E27F4C">
      <w:rPr>
        <w:rFonts w:ascii="Century Gothic" w:hAnsi="Century Gothic" w:cs="Arial"/>
        <w:b/>
        <w:sz w:val="22"/>
        <w:szCs w:val="22"/>
      </w:rPr>
      <w:t>Annexure A</w:t>
    </w:r>
  </w:p>
  <w:p w14:paraId="066F709B" w14:textId="77777777" w:rsidR="00C95D41" w:rsidRDefault="00C95D41" w:rsidP="00C95D41">
    <w:pPr>
      <w:pStyle w:val="Header"/>
      <w:tabs>
        <w:tab w:val="clear" w:pos="4513"/>
        <w:tab w:val="clear" w:pos="9026"/>
        <w:tab w:val="left" w:pos="5820"/>
      </w:tabs>
    </w:pPr>
    <w:r>
      <w:tab/>
    </w:r>
  </w:p>
  <w:p w14:paraId="7C3F9504" w14:textId="77777777" w:rsidR="00574191" w:rsidRDefault="00574191" w:rsidP="00C95D41">
    <w:pPr>
      <w:pStyle w:val="Header"/>
      <w:tabs>
        <w:tab w:val="clear" w:pos="4513"/>
        <w:tab w:val="clear" w:pos="9026"/>
        <w:tab w:val="left" w:pos="5820"/>
      </w:tabs>
      <w:jc w:val="right"/>
      <w:rPr>
        <w:rFonts w:ascii="Century Gothic" w:hAnsi="Century Gothic"/>
        <w:color w:val="1F497D" w:themeColor="text2"/>
        <w:sz w:val="20"/>
        <w:szCs w:val="20"/>
      </w:rPr>
    </w:pPr>
  </w:p>
  <w:p w14:paraId="2E44BFD1" w14:textId="77777777" w:rsidR="004B2637" w:rsidRDefault="004B2637" w:rsidP="00C95D41">
    <w:pPr>
      <w:pStyle w:val="Header"/>
      <w:tabs>
        <w:tab w:val="clear" w:pos="4513"/>
        <w:tab w:val="clear" w:pos="9026"/>
        <w:tab w:val="left" w:pos="5820"/>
      </w:tabs>
      <w:jc w:val="right"/>
      <w:rPr>
        <w:rFonts w:ascii="Century Gothic" w:hAnsi="Century Gothic"/>
        <w:color w:val="1F497D" w:themeColor="text2"/>
        <w:sz w:val="20"/>
        <w:szCs w:val="20"/>
      </w:rPr>
    </w:pPr>
  </w:p>
  <w:p w14:paraId="1E7F8BEB" w14:textId="77777777" w:rsidR="004B2637" w:rsidRDefault="007111EA" w:rsidP="00C95D41">
    <w:pPr>
      <w:pStyle w:val="Header"/>
      <w:tabs>
        <w:tab w:val="clear" w:pos="4513"/>
        <w:tab w:val="clear" w:pos="9026"/>
        <w:tab w:val="left" w:pos="5820"/>
      </w:tabs>
      <w:jc w:val="right"/>
      <w:rPr>
        <w:rFonts w:ascii="Century Gothic" w:hAnsi="Century Gothic"/>
        <w:color w:val="1F497D" w:themeColor="text2"/>
        <w:sz w:val="20"/>
        <w:szCs w:val="20"/>
      </w:rPr>
    </w:pPr>
    <w:r>
      <w:rPr>
        <w:noProof/>
        <w:lang w:val="en-ZA" w:eastAsia="en-ZA"/>
      </w:rPr>
      <w:drawing>
        <wp:inline distT="0" distB="0" distL="0" distR="0" wp14:anchorId="3B188CC2" wp14:editId="37DCC099">
          <wp:extent cx="5932805" cy="88549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 PPT - lin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610" cy="103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78BCB" w14:textId="77777777" w:rsidR="00C95D41" w:rsidRDefault="00C95D41" w:rsidP="00C95D41">
    <w:pPr>
      <w:pStyle w:val="Header"/>
      <w:tabs>
        <w:tab w:val="clear" w:pos="4513"/>
        <w:tab w:val="clear" w:pos="9026"/>
        <w:tab w:val="left" w:pos="5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3E4"/>
    <w:multiLevelType w:val="hybridMultilevel"/>
    <w:tmpl w:val="8654D66A"/>
    <w:lvl w:ilvl="0" w:tplc="B1B4C82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F40569"/>
    <w:multiLevelType w:val="hybridMultilevel"/>
    <w:tmpl w:val="F3D4CF98"/>
    <w:lvl w:ilvl="0" w:tplc="08090009">
      <w:start w:val="1"/>
      <w:numFmt w:val="bullet"/>
      <w:lvlText w:val="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C206A"/>
    <w:multiLevelType w:val="hybridMultilevel"/>
    <w:tmpl w:val="ABD8295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1A27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0114757">
    <w:abstractNumId w:val="2"/>
  </w:num>
  <w:num w:numId="2" w16cid:durableId="336351526">
    <w:abstractNumId w:val="1"/>
  </w:num>
  <w:num w:numId="3" w16cid:durableId="119095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B0A"/>
    <w:rsid w:val="00002133"/>
    <w:rsid w:val="000F4B62"/>
    <w:rsid w:val="00154EC5"/>
    <w:rsid w:val="001803B9"/>
    <w:rsid w:val="001F1C63"/>
    <w:rsid w:val="002532A7"/>
    <w:rsid w:val="002C7287"/>
    <w:rsid w:val="002E1F97"/>
    <w:rsid w:val="002E356B"/>
    <w:rsid w:val="002F6DFC"/>
    <w:rsid w:val="0030304C"/>
    <w:rsid w:val="00340F2D"/>
    <w:rsid w:val="00350170"/>
    <w:rsid w:val="00386737"/>
    <w:rsid w:val="003C100F"/>
    <w:rsid w:val="0047752B"/>
    <w:rsid w:val="004B2637"/>
    <w:rsid w:val="00521DFE"/>
    <w:rsid w:val="00574191"/>
    <w:rsid w:val="005B2DA4"/>
    <w:rsid w:val="005C7341"/>
    <w:rsid w:val="005E42F7"/>
    <w:rsid w:val="00605F18"/>
    <w:rsid w:val="00623523"/>
    <w:rsid w:val="0064384B"/>
    <w:rsid w:val="00651F59"/>
    <w:rsid w:val="006763A7"/>
    <w:rsid w:val="006B0524"/>
    <w:rsid w:val="006B46BD"/>
    <w:rsid w:val="006B4E6D"/>
    <w:rsid w:val="007111EA"/>
    <w:rsid w:val="00717FB2"/>
    <w:rsid w:val="00734A1C"/>
    <w:rsid w:val="00744707"/>
    <w:rsid w:val="00761FE2"/>
    <w:rsid w:val="007727B0"/>
    <w:rsid w:val="00774AB7"/>
    <w:rsid w:val="0078609A"/>
    <w:rsid w:val="007A45E7"/>
    <w:rsid w:val="007F7D44"/>
    <w:rsid w:val="0080330B"/>
    <w:rsid w:val="00821EEA"/>
    <w:rsid w:val="00854B4F"/>
    <w:rsid w:val="00861575"/>
    <w:rsid w:val="008C42FB"/>
    <w:rsid w:val="0095569D"/>
    <w:rsid w:val="009F2228"/>
    <w:rsid w:val="00A026DB"/>
    <w:rsid w:val="00A31349"/>
    <w:rsid w:val="00A90AF1"/>
    <w:rsid w:val="00AF0CFE"/>
    <w:rsid w:val="00AF29E6"/>
    <w:rsid w:val="00BF0B0A"/>
    <w:rsid w:val="00C54750"/>
    <w:rsid w:val="00C920CA"/>
    <w:rsid w:val="00C95D41"/>
    <w:rsid w:val="00CC4F60"/>
    <w:rsid w:val="00CD66E6"/>
    <w:rsid w:val="00CE1C70"/>
    <w:rsid w:val="00CF6ADA"/>
    <w:rsid w:val="00E0791D"/>
    <w:rsid w:val="00E27F4C"/>
    <w:rsid w:val="00F24614"/>
    <w:rsid w:val="00F432D5"/>
    <w:rsid w:val="00F43A6A"/>
    <w:rsid w:val="00F5366B"/>
    <w:rsid w:val="00F86C5F"/>
    <w:rsid w:val="00FA52C8"/>
    <w:rsid w:val="00FB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039E93"/>
  <w15:docId w15:val="{A94A054E-74D4-495D-99C1-5FAF59FB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D41"/>
  </w:style>
  <w:style w:type="paragraph" w:styleId="Footer">
    <w:name w:val="footer"/>
    <w:basedOn w:val="Normal"/>
    <w:link w:val="FooterChar"/>
    <w:uiPriority w:val="99"/>
    <w:unhideWhenUsed/>
    <w:rsid w:val="00C95D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D41"/>
  </w:style>
  <w:style w:type="paragraph" w:styleId="BalloonText">
    <w:name w:val="Balloon Text"/>
    <w:basedOn w:val="Normal"/>
    <w:link w:val="BalloonTextChar"/>
    <w:uiPriority w:val="99"/>
    <w:semiHidden/>
    <w:unhideWhenUsed/>
    <w:rsid w:val="00C9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D4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95D41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Gotham Light" w:hAnsi="Gotham Light" w:cs="Gotham Light"/>
      <w:color w:val="000000"/>
      <w:spacing w:val="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F0B0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0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2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zellevW\AppData\Local\Microsoft\Windows\Temporary%20Internet%20Files\Content.Outlook\4113QO07\LH%20Eng%20Agr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LH Eng Agri</Template>
  <TotalTime>4</TotalTime>
  <Pages>4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John Constable</cp:lastModifiedBy>
  <cp:revision>3</cp:revision>
  <cp:lastPrinted>2015-04-24T06:42:00Z</cp:lastPrinted>
  <dcterms:created xsi:type="dcterms:W3CDTF">2026-07-15T08:31:00Z</dcterms:created>
  <dcterms:modified xsi:type="dcterms:W3CDTF">2026-07-29T10:40:00Z</dcterms:modified>
</cp:coreProperties>
</file>